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BF256" w14:textId="77777777" w:rsidR="00380E74" w:rsidRPr="009E0F4F" w:rsidRDefault="00FA4F03" w:rsidP="00380E74">
      <w:pPr>
        <w:pStyle w:val="LGAItemNoHeading"/>
        <w:spacing w:before="240"/>
        <w:rPr>
          <w:rFonts w:ascii="Arial" w:hAnsi="Arial" w:cs="Arial"/>
          <w:sz w:val="28"/>
          <w:szCs w:val="28"/>
        </w:rPr>
      </w:pPr>
      <w:r w:rsidRPr="009E0F4F">
        <w:rPr>
          <w:rFonts w:ascii="Arial" w:hAnsi="Arial" w:cs="Arial"/>
          <w:sz w:val="28"/>
          <w:szCs w:val="28"/>
        </w:rPr>
        <w:t xml:space="preserve">Fire </w:t>
      </w:r>
      <w:r w:rsidR="00C358E9" w:rsidRPr="009E0F4F">
        <w:rPr>
          <w:rFonts w:ascii="Arial" w:hAnsi="Arial" w:cs="Arial"/>
          <w:sz w:val="28"/>
          <w:szCs w:val="28"/>
        </w:rPr>
        <w:t>Services Management Committee</w:t>
      </w:r>
      <w:r w:rsidR="00380E74" w:rsidRPr="009E0F4F">
        <w:rPr>
          <w:rFonts w:ascii="Arial" w:hAnsi="Arial" w:cs="Arial"/>
          <w:sz w:val="28"/>
          <w:szCs w:val="28"/>
        </w:rPr>
        <w:t xml:space="preserve"> update paper</w:t>
      </w:r>
    </w:p>
    <w:p w14:paraId="373CB17F" w14:textId="77777777" w:rsidR="00BB212B" w:rsidRPr="009E0F4F" w:rsidRDefault="00BB212B" w:rsidP="000C3360">
      <w:pPr>
        <w:pStyle w:val="MainText"/>
        <w:rPr>
          <w:rFonts w:ascii="Arial" w:hAnsi="Arial" w:cs="Arial"/>
          <w:b/>
          <w:sz w:val="24"/>
          <w:szCs w:val="24"/>
        </w:rPr>
      </w:pPr>
    </w:p>
    <w:p w14:paraId="2E723053" w14:textId="77777777" w:rsidR="001172B6" w:rsidRPr="009E0F4F" w:rsidRDefault="001172B6" w:rsidP="000C3360">
      <w:pPr>
        <w:pStyle w:val="MainText"/>
        <w:rPr>
          <w:rFonts w:ascii="Arial" w:hAnsi="Arial" w:cs="Arial"/>
          <w:b/>
          <w:szCs w:val="22"/>
        </w:rPr>
      </w:pPr>
      <w:r w:rsidRPr="009E0F4F">
        <w:rPr>
          <w:rFonts w:ascii="Arial" w:hAnsi="Arial" w:cs="Arial"/>
          <w:b/>
          <w:szCs w:val="22"/>
        </w:rPr>
        <w:t>Purpose of report</w:t>
      </w:r>
      <w:r w:rsidR="00380E74" w:rsidRPr="009E0F4F">
        <w:rPr>
          <w:rFonts w:ascii="Arial" w:hAnsi="Arial" w:cs="Arial"/>
          <w:b/>
          <w:szCs w:val="22"/>
        </w:rPr>
        <w:t xml:space="preserve"> </w:t>
      </w:r>
    </w:p>
    <w:p w14:paraId="6DB4BC29" w14:textId="77777777" w:rsidR="00CA2322" w:rsidRPr="009E0F4F" w:rsidRDefault="00CA2322" w:rsidP="00380E74">
      <w:pPr>
        <w:pStyle w:val="MainText"/>
        <w:rPr>
          <w:rFonts w:ascii="Arial" w:hAnsi="Arial" w:cs="Arial"/>
          <w:szCs w:val="22"/>
        </w:rPr>
      </w:pPr>
    </w:p>
    <w:p w14:paraId="49A37332" w14:textId="77777777" w:rsidR="00380E74" w:rsidRPr="009E0F4F" w:rsidRDefault="00380E74" w:rsidP="00380E74">
      <w:pPr>
        <w:pStyle w:val="MainText"/>
        <w:rPr>
          <w:rFonts w:ascii="Arial" w:hAnsi="Arial" w:cs="Arial"/>
          <w:szCs w:val="22"/>
        </w:rPr>
      </w:pPr>
      <w:r w:rsidRPr="009E0F4F">
        <w:rPr>
          <w:rFonts w:ascii="Arial" w:hAnsi="Arial" w:cs="Arial"/>
          <w:szCs w:val="22"/>
        </w:rPr>
        <w:t>For information.</w:t>
      </w:r>
    </w:p>
    <w:p w14:paraId="1E871A36" w14:textId="77777777" w:rsidR="00A601EC" w:rsidRPr="009E0F4F" w:rsidRDefault="00A601EC" w:rsidP="000C3360">
      <w:pPr>
        <w:pStyle w:val="MainText"/>
        <w:rPr>
          <w:rFonts w:ascii="Arial" w:hAnsi="Arial" w:cs="Arial"/>
          <w:b/>
          <w:szCs w:val="22"/>
        </w:rPr>
      </w:pPr>
    </w:p>
    <w:p w14:paraId="40054350" w14:textId="77777777" w:rsidR="000C3360" w:rsidRPr="009E0F4F" w:rsidRDefault="000C3360" w:rsidP="000C3360">
      <w:pPr>
        <w:pStyle w:val="MainText"/>
        <w:rPr>
          <w:rFonts w:ascii="Arial" w:hAnsi="Arial" w:cs="Arial"/>
          <w:szCs w:val="22"/>
        </w:rPr>
      </w:pPr>
      <w:r w:rsidRPr="009E0F4F">
        <w:rPr>
          <w:rFonts w:ascii="Arial" w:hAnsi="Arial" w:cs="Arial"/>
          <w:b/>
          <w:szCs w:val="22"/>
        </w:rPr>
        <w:t>Summary</w:t>
      </w:r>
    </w:p>
    <w:p w14:paraId="24F428A9" w14:textId="77777777" w:rsidR="00CA2322" w:rsidRPr="009E0F4F" w:rsidRDefault="00CA2322" w:rsidP="00380E74">
      <w:pPr>
        <w:pStyle w:val="MainText"/>
        <w:rPr>
          <w:rFonts w:ascii="Arial" w:hAnsi="Arial" w:cs="Arial"/>
          <w:szCs w:val="22"/>
        </w:rPr>
      </w:pPr>
    </w:p>
    <w:p w14:paraId="45C891A5" w14:textId="77777777" w:rsidR="00380E74" w:rsidRPr="009E0F4F" w:rsidRDefault="00380E74" w:rsidP="00380E74">
      <w:pPr>
        <w:pStyle w:val="MainText"/>
        <w:rPr>
          <w:rFonts w:ascii="Arial" w:hAnsi="Arial" w:cs="Arial"/>
          <w:szCs w:val="22"/>
        </w:rPr>
      </w:pPr>
      <w:r w:rsidRPr="009E0F4F">
        <w:rPr>
          <w:rFonts w:ascii="Arial" w:hAnsi="Arial" w:cs="Arial"/>
          <w:szCs w:val="22"/>
        </w:rPr>
        <w:t xml:space="preserve">The report outlines issues of interest to the </w:t>
      </w:r>
      <w:r w:rsidR="00C358E9" w:rsidRPr="009E0F4F">
        <w:rPr>
          <w:rFonts w:ascii="Arial" w:hAnsi="Arial" w:cs="Arial"/>
          <w:szCs w:val="22"/>
        </w:rPr>
        <w:t>Committee</w:t>
      </w:r>
      <w:r w:rsidRPr="009E0F4F">
        <w:rPr>
          <w:rFonts w:ascii="Arial" w:hAnsi="Arial" w:cs="Arial"/>
          <w:szCs w:val="22"/>
        </w:rPr>
        <w:t xml:space="preserve"> not covered under the other items on the agenda.</w:t>
      </w:r>
    </w:p>
    <w:p w14:paraId="3A882DE6" w14:textId="77777777" w:rsidR="00A601EC" w:rsidRPr="009E0F4F" w:rsidRDefault="00A601EC" w:rsidP="00A601EC">
      <w:pPr>
        <w:pStyle w:val="MainText"/>
        <w:rPr>
          <w:rFonts w:ascii="Arial" w:hAnsi="Arial" w:cs="Arial"/>
          <w:szCs w:val="22"/>
        </w:rPr>
      </w:pPr>
    </w:p>
    <w:p w14:paraId="1555AAEC" w14:textId="77777777" w:rsidR="000C3360" w:rsidRPr="009E0F4F" w:rsidRDefault="000C3360" w:rsidP="000C3360">
      <w:pPr>
        <w:pStyle w:val="MainText"/>
        <w:ind w:left="567"/>
        <w:rPr>
          <w:rFonts w:ascii="Arial" w:hAnsi="Arial" w:cs="Arial"/>
          <w:szCs w:val="22"/>
        </w:rPr>
      </w:pPr>
    </w:p>
    <w:p w14:paraId="128AD576" w14:textId="77777777" w:rsidR="00AA6F4D" w:rsidRPr="009E0F4F" w:rsidRDefault="000C3360" w:rsidP="000C3360">
      <w:pPr>
        <w:pStyle w:val="MainText"/>
        <w:ind w:left="567"/>
        <w:rPr>
          <w:rFonts w:ascii="Arial" w:hAnsi="Arial" w:cs="Arial"/>
          <w:szCs w:val="22"/>
        </w:rPr>
      </w:pPr>
      <w:r w:rsidRPr="009E0F4F">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E0F4F" w14:paraId="2B8AB7FD" w14:textId="77777777">
        <w:tc>
          <w:tcPr>
            <w:tcW w:w="9157" w:type="dxa"/>
          </w:tcPr>
          <w:p w14:paraId="732BCC68" w14:textId="77777777" w:rsidR="000C3360" w:rsidRPr="009E0F4F" w:rsidRDefault="000C3360">
            <w:pPr>
              <w:pStyle w:val="MainText"/>
              <w:rPr>
                <w:rFonts w:ascii="Arial" w:hAnsi="Arial" w:cs="Arial"/>
                <w:b/>
                <w:szCs w:val="22"/>
              </w:rPr>
            </w:pPr>
          </w:p>
          <w:p w14:paraId="724DA8FD" w14:textId="77777777" w:rsidR="000C3360" w:rsidRPr="009E0F4F" w:rsidRDefault="000C3360">
            <w:pPr>
              <w:pStyle w:val="MainText"/>
              <w:rPr>
                <w:rFonts w:ascii="Arial" w:hAnsi="Arial" w:cs="Arial"/>
                <w:b/>
                <w:szCs w:val="22"/>
              </w:rPr>
            </w:pPr>
            <w:r w:rsidRPr="009E0F4F">
              <w:rPr>
                <w:rFonts w:ascii="Arial" w:hAnsi="Arial" w:cs="Arial"/>
                <w:b/>
                <w:szCs w:val="22"/>
              </w:rPr>
              <w:t>Recommendation</w:t>
            </w:r>
          </w:p>
          <w:p w14:paraId="2858F1D1" w14:textId="77777777" w:rsidR="00F77B22" w:rsidRPr="009E0F4F" w:rsidRDefault="00F77B22">
            <w:pPr>
              <w:pStyle w:val="MainText"/>
              <w:rPr>
                <w:rFonts w:ascii="Arial" w:hAnsi="Arial" w:cs="Arial"/>
                <w:b/>
                <w:szCs w:val="22"/>
              </w:rPr>
            </w:pPr>
          </w:p>
          <w:p w14:paraId="774194CC" w14:textId="77777777" w:rsidR="00380E74" w:rsidRPr="009E0F4F" w:rsidRDefault="00380E74" w:rsidP="00380E74">
            <w:pPr>
              <w:pStyle w:val="MainText"/>
              <w:rPr>
                <w:rFonts w:ascii="Arial" w:hAnsi="Arial" w:cs="Arial"/>
                <w:szCs w:val="22"/>
              </w:rPr>
            </w:pPr>
            <w:r w:rsidRPr="009E0F4F">
              <w:rPr>
                <w:rFonts w:ascii="Arial" w:hAnsi="Arial" w:cs="Arial"/>
                <w:szCs w:val="22"/>
              </w:rPr>
              <w:t>Members to note the update</w:t>
            </w:r>
            <w:r w:rsidR="002170C6" w:rsidRPr="009E0F4F">
              <w:rPr>
                <w:rFonts w:ascii="Arial" w:hAnsi="Arial" w:cs="Arial"/>
                <w:szCs w:val="22"/>
              </w:rPr>
              <w:t>.</w:t>
            </w:r>
          </w:p>
          <w:p w14:paraId="29F646F4" w14:textId="77777777" w:rsidR="000C3360" w:rsidRPr="009E0F4F" w:rsidRDefault="000C3360" w:rsidP="000A3935">
            <w:pPr>
              <w:pStyle w:val="MainText"/>
              <w:rPr>
                <w:rFonts w:ascii="Arial" w:hAnsi="Arial" w:cs="Arial"/>
                <w:szCs w:val="22"/>
              </w:rPr>
            </w:pPr>
          </w:p>
          <w:p w14:paraId="680CC765" w14:textId="77777777" w:rsidR="000C3360" w:rsidRPr="009E0F4F" w:rsidRDefault="000C3360">
            <w:pPr>
              <w:pStyle w:val="MainText"/>
              <w:rPr>
                <w:rFonts w:ascii="Arial" w:hAnsi="Arial" w:cs="Arial"/>
                <w:b/>
                <w:szCs w:val="22"/>
              </w:rPr>
            </w:pPr>
            <w:r w:rsidRPr="009E0F4F">
              <w:rPr>
                <w:rFonts w:ascii="Arial" w:hAnsi="Arial" w:cs="Arial"/>
                <w:b/>
                <w:szCs w:val="22"/>
              </w:rPr>
              <w:t>Action</w:t>
            </w:r>
          </w:p>
          <w:p w14:paraId="4D4A55D7" w14:textId="77777777" w:rsidR="002170C6" w:rsidRPr="009E0F4F" w:rsidRDefault="002170C6">
            <w:pPr>
              <w:pStyle w:val="MainText"/>
              <w:rPr>
                <w:rFonts w:ascii="Arial" w:hAnsi="Arial" w:cs="Arial"/>
                <w:b/>
                <w:szCs w:val="22"/>
              </w:rPr>
            </w:pPr>
          </w:p>
          <w:p w14:paraId="37CC0561" w14:textId="77777777" w:rsidR="000C3360" w:rsidRPr="009E0F4F" w:rsidRDefault="00380E74">
            <w:pPr>
              <w:pStyle w:val="MainText"/>
              <w:rPr>
                <w:rFonts w:ascii="Arial" w:hAnsi="Arial" w:cs="Arial"/>
                <w:szCs w:val="22"/>
              </w:rPr>
            </w:pPr>
            <w:bookmarkStart w:id="0" w:name="_GoBack"/>
            <w:r w:rsidRPr="009E0F4F">
              <w:rPr>
                <w:rFonts w:ascii="Arial" w:hAnsi="Arial" w:cs="Arial"/>
                <w:szCs w:val="22"/>
              </w:rPr>
              <w:t>Officers to progress as appropriate.</w:t>
            </w:r>
          </w:p>
          <w:bookmarkEnd w:id="0"/>
          <w:p w14:paraId="28F71FC6" w14:textId="77777777" w:rsidR="000A3935" w:rsidRPr="009E0F4F" w:rsidRDefault="000A3935">
            <w:pPr>
              <w:pStyle w:val="MainText"/>
              <w:rPr>
                <w:rFonts w:ascii="Arial" w:hAnsi="Arial" w:cs="Arial"/>
                <w:b/>
                <w:szCs w:val="22"/>
              </w:rPr>
            </w:pPr>
          </w:p>
        </w:tc>
      </w:tr>
    </w:tbl>
    <w:p w14:paraId="03C11C36" w14:textId="77777777" w:rsidR="00AA6F4D" w:rsidRPr="009E0F4F" w:rsidRDefault="00AA6F4D">
      <w:pPr>
        <w:pStyle w:val="MainText"/>
        <w:rPr>
          <w:rFonts w:ascii="Arial" w:hAnsi="Arial" w:cs="Arial"/>
          <w:szCs w:val="22"/>
        </w:rPr>
      </w:pPr>
    </w:p>
    <w:p w14:paraId="2263F90B" w14:textId="77777777" w:rsidR="00AA6F4D" w:rsidRPr="009E0F4F" w:rsidRDefault="00AA6F4D">
      <w:pPr>
        <w:pStyle w:val="MainText"/>
        <w:rPr>
          <w:rFonts w:ascii="Arial" w:hAnsi="Arial" w:cs="Arial"/>
          <w:szCs w:val="22"/>
        </w:rPr>
      </w:pPr>
    </w:p>
    <w:p w14:paraId="7055E207" w14:textId="77777777" w:rsidR="00AA6F4D" w:rsidRPr="009E0F4F" w:rsidRDefault="00AA6F4D">
      <w:pPr>
        <w:pStyle w:val="MainText"/>
        <w:rPr>
          <w:rFonts w:ascii="Arial" w:hAnsi="Arial" w:cs="Arial"/>
          <w:szCs w:val="22"/>
        </w:rPr>
      </w:pPr>
    </w:p>
    <w:p w14:paraId="29CD07E0" w14:textId="77777777" w:rsidR="00AA6F4D" w:rsidRPr="009E0F4F"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C0245" w:rsidRPr="009E0F4F" w14:paraId="70568BAE" w14:textId="77777777" w:rsidTr="00307F22">
        <w:tc>
          <w:tcPr>
            <w:tcW w:w="2802" w:type="dxa"/>
            <w:shd w:val="clear" w:color="auto" w:fill="auto"/>
          </w:tcPr>
          <w:p w14:paraId="39B3F46B" w14:textId="77777777" w:rsidR="00CC0245" w:rsidRPr="009E0F4F" w:rsidRDefault="00CC0245" w:rsidP="00307F22">
            <w:pPr>
              <w:pStyle w:val="MainText"/>
              <w:spacing w:after="120" w:line="240" w:lineRule="auto"/>
              <w:rPr>
                <w:rFonts w:ascii="Arial" w:hAnsi="Arial" w:cs="Arial"/>
                <w:szCs w:val="22"/>
              </w:rPr>
            </w:pPr>
            <w:r w:rsidRPr="009E0F4F">
              <w:rPr>
                <w:rFonts w:ascii="Arial" w:hAnsi="Arial" w:cs="Arial"/>
                <w:b/>
                <w:szCs w:val="22"/>
              </w:rPr>
              <w:t>Contact officer:</w:t>
            </w:r>
            <w:r w:rsidRPr="009E0F4F">
              <w:rPr>
                <w:rFonts w:ascii="Arial" w:hAnsi="Arial" w:cs="Arial"/>
                <w:szCs w:val="22"/>
              </w:rPr>
              <w:t xml:space="preserve">  </w:t>
            </w:r>
          </w:p>
        </w:tc>
        <w:tc>
          <w:tcPr>
            <w:tcW w:w="6378" w:type="dxa"/>
            <w:shd w:val="clear" w:color="auto" w:fill="auto"/>
          </w:tcPr>
          <w:p w14:paraId="47B470C2" w14:textId="77777777" w:rsidR="00CC0245" w:rsidRPr="009E0F4F" w:rsidRDefault="000727EA" w:rsidP="00307F22">
            <w:pPr>
              <w:pStyle w:val="MainText"/>
              <w:spacing w:after="120" w:line="240" w:lineRule="auto"/>
              <w:rPr>
                <w:rFonts w:ascii="Arial" w:hAnsi="Arial" w:cs="Arial"/>
                <w:szCs w:val="22"/>
              </w:rPr>
            </w:pPr>
            <w:r w:rsidRPr="009E0F4F">
              <w:rPr>
                <w:rFonts w:ascii="Arial" w:hAnsi="Arial" w:cs="Arial"/>
                <w:szCs w:val="22"/>
              </w:rPr>
              <w:t>Lucy Ellender</w:t>
            </w:r>
          </w:p>
        </w:tc>
      </w:tr>
      <w:tr w:rsidR="00C9258A" w:rsidRPr="009E0F4F" w14:paraId="7893042A" w14:textId="77777777" w:rsidTr="00307F22">
        <w:tc>
          <w:tcPr>
            <w:tcW w:w="2802" w:type="dxa"/>
            <w:shd w:val="clear" w:color="auto" w:fill="auto"/>
          </w:tcPr>
          <w:p w14:paraId="43397DCF" w14:textId="77777777" w:rsidR="00C9258A" w:rsidRPr="009E0F4F" w:rsidRDefault="00C9258A" w:rsidP="00307F22">
            <w:pPr>
              <w:pStyle w:val="MainText"/>
              <w:spacing w:after="120" w:line="240" w:lineRule="auto"/>
              <w:rPr>
                <w:rFonts w:ascii="Arial" w:hAnsi="Arial" w:cs="Arial"/>
                <w:b/>
                <w:szCs w:val="22"/>
              </w:rPr>
            </w:pPr>
            <w:r w:rsidRPr="009E0F4F">
              <w:rPr>
                <w:rFonts w:ascii="Arial" w:hAnsi="Arial" w:cs="Arial"/>
                <w:b/>
                <w:szCs w:val="22"/>
              </w:rPr>
              <w:t>Position:</w:t>
            </w:r>
          </w:p>
        </w:tc>
        <w:tc>
          <w:tcPr>
            <w:tcW w:w="6378" w:type="dxa"/>
            <w:shd w:val="clear" w:color="auto" w:fill="auto"/>
          </w:tcPr>
          <w:p w14:paraId="0F9C41BF" w14:textId="77777777" w:rsidR="00C9258A" w:rsidRPr="009E0F4F" w:rsidRDefault="00F561EA" w:rsidP="009B5EED">
            <w:pPr>
              <w:pStyle w:val="MainText"/>
              <w:spacing w:after="120" w:line="240" w:lineRule="auto"/>
              <w:rPr>
                <w:rFonts w:ascii="Arial" w:hAnsi="Arial" w:cs="Arial"/>
                <w:szCs w:val="22"/>
              </w:rPr>
            </w:pPr>
            <w:r w:rsidRPr="009E0F4F">
              <w:rPr>
                <w:rFonts w:ascii="Arial" w:hAnsi="Arial" w:cs="Arial"/>
                <w:szCs w:val="22"/>
              </w:rPr>
              <w:t>Advis</w:t>
            </w:r>
            <w:r w:rsidR="009B5EED" w:rsidRPr="009E0F4F">
              <w:rPr>
                <w:rFonts w:ascii="Arial" w:hAnsi="Arial" w:cs="Arial"/>
                <w:szCs w:val="22"/>
              </w:rPr>
              <w:t>er</w:t>
            </w:r>
          </w:p>
        </w:tc>
      </w:tr>
      <w:tr w:rsidR="00CC0245" w:rsidRPr="009E0F4F" w14:paraId="096359BE" w14:textId="77777777" w:rsidTr="00307F22">
        <w:tc>
          <w:tcPr>
            <w:tcW w:w="2802" w:type="dxa"/>
            <w:shd w:val="clear" w:color="auto" w:fill="auto"/>
          </w:tcPr>
          <w:p w14:paraId="3B13BFE9"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Phone no:</w:t>
            </w:r>
          </w:p>
        </w:tc>
        <w:tc>
          <w:tcPr>
            <w:tcW w:w="6378" w:type="dxa"/>
            <w:shd w:val="clear" w:color="auto" w:fill="auto"/>
          </w:tcPr>
          <w:p w14:paraId="7FB622D6" w14:textId="77777777" w:rsidR="00CC0245" w:rsidRPr="009E0F4F" w:rsidRDefault="00CC0245" w:rsidP="00286F8F">
            <w:pPr>
              <w:pStyle w:val="MainText"/>
              <w:spacing w:after="120" w:line="240" w:lineRule="auto"/>
              <w:rPr>
                <w:rFonts w:ascii="Arial" w:hAnsi="Arial" w:cs="Arial"/>
                <w:szCs w:val="22"/>
              </w:rPr>
            </w:pPr>
            <w:r w:rsidRPr="009E0F4F">
              <w:rPr>
                <w:rFonts w:ascii="Arial" w:hAnsi="Arial" w:cs="Arial"/>
                <w:szCs w:val="22"/>
              </w:rPr>
              <w:t>020 7664</w:t>
            </w:r>
            <w:r w:rsidR="002C7C13" w:rsidRPr="009E0F4F">
              <w:rPr>
                <w:rFonts w:ascii="Arial" w:hAnsi="Arial" w:cs="Arial"/>
                <w:szCs w:val="22"/>
              </w:rPr>
              <w:t xml:space="preserve"> 3</w:t>
            </w:r>
            <w:r w:rsidR="009B5EED" w:rsidRPr="009E0F4F">
              <w:rPr>
                <w:rFonts w:ascii="Arial" w:hAnsi="Arial" w:cs="Arial"/>
                <w:szCs w:val="22"/>
              </w:rPr>
              <w:t>321</w:t>
            </w:r>
          </w:p>
        </w:tc>
      </w:tr>
      <w:tr w:rsidR="00CC0245" w:rsidRPr="009E0F4F" w14:paraId="6079460E" w14:textId="77777777" w:rsidTr="00307F22">
        <w:tc>
          <w:tcPr>
            <w:tcW w:w="2802" w:type="dxa"/>
            <w:shd w:val="clear" w:color="auto" w:fill="auto"/>
          </w:tcPr>
          <w:p w14:paraId="43767403" w14:textId="77777777" w:rsidR="00CC0245" w:rsidRPr="009E0F4F" w:rsidRDefault="00CC0245" w:rsidP="00307F22">
            <w:pPr>
              <w:pStyle w:val="MainText"/>
              <w:spacing w:after="120" w:line="240" w:lineRule="auto"/>
              <w:rPr>
                <w:rFonts w:ascii="Arial" w:hAnsi="Arial" w:cs="Arial"/>
                <w:b/>
                <w:szCs w:val="22"/>
              </w:rPr>
            </w:pPr>
            <w:r w:rsidRPr="009E0F4F">
              <w:rPr>
                <w:rFonts w:ascii="Arial" w:hAnsi="Arial" w:cs="Arial"/>
                <w:b/>
                <w:szCs w:val="22"/>
              </w:rPr>
              <w:t>E-mail:</w:t>
            </w:r>
          </w:p>
        </w:tc>
        <w:tc>
          <w:tcPr>
            <w:tcW w:w="6378" w:type="dxa"/>
            <w:shd w:val="clear" w:color="auto" w:fill="auto"/>
          </w:tcPr>
          <w:p w14:paraId="324D7474" w14:textId="77777777" w:rsidR="001A07F1" w:rsidRPr="009E0F4F" w:rsidRDefault="004F0CEB" w:rsidP="00286F8F">
            <w:pPr>
              <w:pStyle w:val="MainText"/>
              <w:spacing w:after="120" w:line="240" w:lineRule="auto"/>
              <w:rPr>
                <w:rFonts w:ascii="Arial" w:hAnsi="Arial" w:cs="Arial"/>
                <w:szCs w:val="22"/>
              </w:rPr>
            </w:pPr>
            <w:hyperlink r:id="rId11" w:history="1">
              <w:r w:rsidR="00286F8F" w:rsidRPr="009E0F4F">
                <w:rPr>
                  <w:rStyle w:val="Hyperlink"/>
                  <w:rFonts w:ascii="Arial" w:hAnsi="Arial" w:cs="Arial"/>
                  <w:szCs w:val="22"/>
                </w:rPr>
                <w:t>lucy.ellender@local.gov.uk</w:t>
              </w:r>
            </w:hyperlink>
          </w:p>
        </w:tc>
      </w:tr>
    </w:tbl>
    <w:p w14:paraId="27815E9B" w14:textId="77777777" w:rsidR="00A601EC" w:rsidRPr="009E0F4F" w:rsidRDefault="00A601EC">
      <w:pPr>
        <w:pStyle w:val="MainText"/>
        <w:rPr>
          <w:rFonts w:ascii="Arial" w:hAnsi="Arial" w:cs="Arial"/>
          <w:sz w:val="24"/>
          <w:szCs w:val="24"/>
        </w:rPr>
      </w:pPr>
    </w:p>
    <w:p w14:paraId="291719C8" w14:textId="77777777" w:rsidR="00A601EC" w:rsidRPr="009E0F4F" w:rsidRDefault="00A601EC">
      <w:pPr>
        <w:pStyle w:val="MainText"/>
        <w:rPr>
          <w:rFonts w:ascii="Arial" w:hAnsi="Arial" w:cs="Arial"/>
          <w:sz w:val="24"/>
          <w:szCs w:val="24"/>
        </w:rPr>
      </w:pPr>
    </w:p>
    <w:p w14:paraId="7644CD58" w14:textId="77777777" w:rsidR="00A601EC" w:rsidRPr="009E0F4F" w:rsidRDefault="00A601EC">
      <w:pPr>
        <w:pStyle w:val="MainText"/>
        <w:rPr>
          <w:rFonts w:ascii="Arial" w:hAnsi="Arial" w:cs="Arial"/>
          <w:sz w:val="24"/>
          <w:szCs w:val="24"/>
        </w:rPr>
      </w:pPr>
    </w:p>
    <w:p w14:paraId="488691F1" w14:textId="77777777" w:rsidR="00AA6F4D" w:rsidRPr="009E0F4F" w:rsidRDefault="00AA6F4D">
      <w:pPr>
        <w:pStyle w:val="LGASubHead1"/>
        <w:rPr>
          <w:rFonts w:ascii="Arial" w:hAnsi="Arial" w:cs="Arial"/>
          <w:sz w:val="24"/>
          <w:szCs w:val="24"/>
        </w:rPr>
        <w:sectPr w:rsidR="00AA6F4D" w:rsidRPr="009E0F4F" w:rsidSect="007C2BC2">
          <w:headerReference w:type="default" r:id="rId12"/>
          <w:footerReference w:type="default" r:id="rId13"/>
          <w:headerReference w:type="first" r:id="rId14"/>
          <w:pgSz w:w="11907" w:h="16840" w:code="9"/>
          <w:pgMar w:top="1418" w:right="1418" w:bottom="1418" w:left="1418" w:header="1134" w:footer="567" w:gutter="0"/>
          <w:cols w:space="720"/>
          <w:titlePg/>
        </w:sectPr>
      </w:pPr>
    </w:p>
    <w:p w14:paraId="6D99B6D2" w14:textId="77777777" w:rsidR="000B657E" w:rsidRPr="00553A19" w:rsidRDefault="00031927" w:rsidP="00EF41C1">
      <w:pPr>
        <w:pStyle w:val="LGAItemNoHeading"/>
        <w:spacing w:before="240"/>
        <w:rPr>
          <w:rFonts w:ascii="Arial" w:hAnsi="Arial" w:cs="Arial"/>
          <w:sz w:val="28"/>
          <w:szCs w:val="28"/>
        </w:rPr>
      </w:pPr>
      <w:bookmarkStart w:id="3" w:name="MainHeading2"/>
      <w:bookmarkEnd w:id="3"/>
      <w:r w:rsidRPr="00553A19">
        <w:rPr>
          <w:rFonts w:ascii="Arial" w:hAnsi="Arial" w:cs="Arial"/>
          <w:sz w:val="28"/>
          <w:szCs w:val="28"/>
        </w:rPr>
        <w:lastRenderedPageBreak/>
        <w:t xml:space="preserve">Fire </w:t>
      </w:r>
      <w:r w:rsidR="00C358E9" w:rsidRPr="00553A19">
        <w:rPr>
          <w:rFonts w:ascii="Arial" w:hAnsi="Arial" w:cs="Arial"/>
          <w:sz w:val="28"/>
          <w:szCs w:val="28"/>
        </w:rPr>
        <w:t>Services Management Committee</w:t>
      </w:r>
      <w:r w:rsidRPr="00553A19">
        <w:rPr>
          <w:rFonts w:ascii="Arial" w:hAnsi="Arial" w:cs="Arial"/>
          <w:sz w:val="28"/>
          <w:szCs w:val="28"/>
        </w:rPr>
        <w:t xml:space="preserve"> update paper</w:t>
      </w:r>
    </w:p>
    <w:p w14:paraId="3D078230" w14:textId="77777777" w:rsidR="000B657E" w:rsidRPr="00553A19" w:rsidRDefault="00F523E4" w:rsidP="000B657E">
      <w:pPr>
        <w:pStyle w:val="Default"/>
        <w:rPr>
          <w:b/>
          <w:color w:val="auto"/>
          <w:sz w:val="22"/>
          <w:szCs w:val="22"/>
          <w:lang w:val="en-GB"/>
        </w:rPr>
      </w:pPr>
      <w:r>
        <w:rPr>
          <w:b/>
          <w:sz w:val="22"/>
          <w:szCs w:val="22"/>
          <w:lang w:val="en-GB"/>
        </w:rPr>
        <w:t>Fire Leadership Essentials</w:t>
      </w:r>
    </w:p>
    <w:p w14:paraId="641A347E" w14:textId="77777777" w:rsidR="000B657E" w:rsidRPr="00553A19" w:rsidRDefault="000B657E" w:rsidP="000B657E">
      <w:pPr>
        <w:pStyle w:val="Default"/>
        <w:ind w:left="720"/>
        <w:rPr>
          <w:b/>
          <w:sz w:val="22"/>
          <w:szCs w:val="22"/>
          <w:lang w:val="en-GB"/>
        </w:rPr>
      </w:pPr>
    </w:p>
    <w:p w14:paraId="5C5CA36F" w14:textId="77777777" w:rsidR="00553A19" w:rsidRPr="005053DB" w:rsidRDefault="00553A19" w:rsidP="009C66D9">
      <w:pPr>
        <w:pStyle w:val="Default"/>
        <w:numPr>
          <w:ilvl w:val="0"/>
          <w:numId w:val="1"/>
        </w:numPr>
        <w:ind w:left="567" w:hanging="567"/>
        <w:rPr>
          <w:b/>
          <w:szCs w:val="22"/>
          <w:lang w:val="en-GB"/>
        </w:rPr>
      </w:pPr>
      <w:r w:rsidRPr="00553A19">
        <w:rPr>
          <w:sz w:val="22"/>
          <w:szCs w:val="22"/>
          <w:lang w:val="en-GB"/>
        </w:rPr>
        <w:t>On</w:t>
      </w:r>
      <w:r w:rsidR="005053DB">
        <w:rPr>
          <w:sz w:val="22"/>
          <w:szCs w:val="22"/>
          <w:lang w:val="en-GB"/>
        </w:rPr>
        <w:t xml:space="preserve"> 15-16 February Cllr Hilton helped to facilitate the LGA’s Fire Leadership Essentials Programme. Cllr Horner and Cllr </w:t>
      </w:r>
      <w:proofErr w:type="spellStart"/>
      <w:r w:rsidR="005053DB">
        <w:rPr>
          <w:sz w:val="22"/>
          <w:szCs w:val="22"/>
          <w:lang w:val="en-GB"/>
        </w:rPr>
        <w:t>Pulk</w:t>
      </w:r>
      <w:proofErr w:type="spellEnd"/>
      <w:r w:rsidR="005053DB">
        <w:rPr>
          <w:sz w:val="22"/>
          <w:szCs w:val="22"/>
          <w:lang w:val="en-GB"/>
        </w:rPr>
        <w:t xml:space="preserve"> from the FSMC also attended the programme. The agenda covered key strategic issues for the future of the service, in particular the changes outlined in the Policing and Crime Bill. Delegates heard from DCLG/Home Office on their plans for the future as well as discussing their local areas. Attendees also looked at their leadership style, heard case studies from a number of fire and rescue services, undertook media training and discussed collaboration. </w:t>
      </w:r>
    </w:p>
    <w:p w14:paraId="68F6B51C" w14:textId="77777777" w:rsidR="005053DB" w:rsidRPr="00A31373" w:rsidRDefault="005053DB" w:rsidP="005053DB">
      <w:pPr>
        <w:pStyle w:val="Default"/>
        <w:ind w:left="567"/>
        <w:rPr>
          <w:szCs w:val="22"/>
          <w:lang w:val="en-GB"/>
        </w:rPr>
      </w:pPr>
    </w:p>
    <w:p w14:paraId="5B8EE091" w14:textId="77777777" w:rsidR="005053DB" w:rsidRPr="00553A19" w:rsidRDefault="005053DB" w:rsidP="009C66D9">
      <w:pPr>
        <w:pStyle w:val="Default"/>
        <w:numPr>
          <w:ilvl w:val="0"/>
          <w:numId w:val="1"/>
        </w:numPr>
        <w:ind w:left="567" w:hanging="567"/>
        <w:rPr>
          <w:b/>
          <w:szCs w:val="22"/>
          <w:lang w:val="en-GB"/>
        </w:rPr>
      </w:pPr>
      <w:r>
        <w:rPr>
          <w:sz w:val="22"/>
          <w:szCs w:val="22"/>
          <w:lang w:val="en-GB"/>
        </w:rPr>
        <w:t xml:space="preserve">The next Fire Leadership Essentials Programme will be </w:t>
      </w:r>
      <w:r w:rsidR="004F0CEB">
        <w:rPr>
          <w:sz w:val="22"/>
          <w:szCs w:val="22"/>
          <w:lang w:val="en-GB"/>
        </w:rPr>
        <w:t>from 25 – 26 October.</w:t>
      </w:r>
    </w:p>
    <w:p w14:paraId="1349FC03" w14:textId="77777777" w:rsidR="00553A19" w:rsidRPr="00F523E4" w:rsidRDefault="00553A19" w:rsidP="00F523E4">
      <w:pPr>
        <w:pStyle w:val="Default"/>
        <w:rPr>
          <w:b/>
          <w:szCs w:val="22"/>
          <w:lang w:val="en-GB"/>
        </w:rPr>
      </w:pPr>
    </w:p>
    <w:p w14:paraId="1855B0B2" w14:textId="77777777" w:rsidR="00A90BB0" w:rsidRPr="00553A19" w:rsidRDefault="00C47A38" w:rsidP="00553A19">
      <w:pPr>
        <w:pStyle w:val="PlainText"/>
        <w:rPr>
          <w:rFonts w:ascii="Arial" w:hAnsi="Arial" w:cs="Arial"/>
          <w:b/>
          <w:sz w:val="22"/>
          <w:szCs w:val="22"/>
        </w:rPr>
      </w:pPr>
      <w:r>
        <w:rPr>
          <w:rFonts w:ascii="Arial" w:hAnsi="Arial" w:cs="Arial"/>
          <w:b/>
          <w:sz w:val="22"/>
          <w:szCs w:val="22"/>
        </w:rPr>
        <w:t>Fire and Health</w:t>
      </w:r>
    </w:p>
    <w:p w14:paraId="2A685995" w14:textId="77777777" w:rsidR="005053DB" w:rsidRPr="005053DB" w:rsidRDefault="00361D8B" w:rsidP="005053DB">
      <w:pPr>
        <w:pStyle w:val="Default"/>
        <w:ind w:left="1134"/>
        <w:rPr>
          <w:b/>
          <w:sz w:val="22"/>
          <w:szCs w:val="22"/>
        </w:rPr>
      </w:pPr>
      <w:r w:rsidRPr="00361D8B">
        <w:rPr>
          <w:sz w:val="22"/>
          <w:szCs w:val="22"/>
        </w:rPr>
        <w:tab/>
      </w:r>
    </w:p>
    <w:p w14:paraId="00417676" w14:textId="77777777" w:rsidR="005053DB" w:rsidRPr="005053DB" w:rsidRDefault="00444843" w:rsidP="00C3542F">
      <w:pPr>
        <w:pStyle w:val="Default"/>
        <w:numPr>
          <w:ilvl w:val="0"/>
          <w:numId w:val="1"/>
        </w:numPr>
        <w:tabs>
          <w:tab w:val="left" w:pos="567"/>
        </w:tabs>
        <w:ind w:left="567" w:hanging="567"/>
        <w:rPr>
          <w:color w:val="auto"/>
          <w:sz w:val="22"/>
          <w:szCs w:val="22"/>
        </w:rPr>
      </w:pPr>
      <w:r w:rsidRPr="005053DB">
        <w:rPr>
          <w:color w:val="auto"/>
          <w:sz w:val="22"/>
          <w:szCs w:val="22"/>
        </w:rPr>
        <w:t xml:space="preserve">Following the publication of the Consensus Statement between the LGA, CFOA, Public Health England, NHS England and Age UK in October the LGA has continued to engage with these </w:t>
      </w:r>
      <w:r w:rsidRPr="005053DB">
        <w:rPr>
          <w:color w:val="auto"/>
          <w:sz w:val="22"/>
          <w:szCs w:val="22"/>
          <w:lang w:val="en-GB"/>
        </w:rPr>
        <w:t>organisations</w:t>
      </w:r>
      <w:r w:rsidRPr="005053DB">
        <w:rPr>
          <w:color w:val="auto"/>
          <w:sz w:val="22"/>
          <w:szCs w:val="22"/>
        </w:rPr>
        <w:t xml:space="preserve">. </w:t>
      </w:r>
    </w:p>
    <w:p w14:paraId="6A6A2B5C" w14:textId="77777777" w:rsidR="005053DB" w:rsidRPr="005053DB" w:rsidRDefault="005053DB" w:rsidP="005053DB">
      <w:pPr>
        <w:pStyle w:val="Default"/>
        <w:tabs>
          <w:tab w:val="left" w:pos="567"/>
        </w:tabs>
        <w:ind w:left="567"/>
        <w:rPr>
          <w:color w:val="auto"/>
          <w:sz w:val="22"/>
          <w:szCs w:val="22"/>
        </w:rPr>
      </w:pPr>
    </w:p>
    <w:p w14:paraId="060E65DB" w14:textId="77777777" w:rsidR="005053DB" w:rsidRDefault="005053DB" w:rsidP="00C3542F">
      <w:pPr>
        <w:pStyle w:val="Default"/>
        <w:numPr>
          <w:ilvl w:val="0"/>
          <w:numId w:val="1"/>
        </w:numPr>
        <w:tabs>
          <w:tab w:val="left" w:pos="567"/>
        </w:tabs>
        <w:ind w:left="567" w:hanging="567"/>
        <w:rPr>
          <w:color w:val="auto"/>
          <w:sz w:val="22"/>
          <w:szCs w:val="22"/>
        </w:rPr>
      </w:pPr>
      <w:r w:rsidRPr="005053DB">
        <w:rPr>
          <w:color w:val="auto"/>
          <w:sz w:val="22"/>
          <w:szCs w:val="22"/>
        </w:rPr>
        <w:t xml:space="preserve">In February the first of a series of regional meetings was held. Cllr John Edwards represented the LGA to discuss the role of members and the LGA’s work on this area.  </w:t>
      </w:r>
    </w:p>
    <w:p w14:paraId="716646F7" w14:textId="77777777" w:rsidR="005053DB" w:rsidRPr="00A31373" w:rsidRDefault="005053DB" w:rsidP="005053DB">
      <w:pPr>
        <w:pStyle w:val="ListParagraph"/>
        <w:rPr>
          <w:rFonts w:ascii="Arial" w:hAnsi="Arial" w:cs="Arial"/>
          <w:szCs w:val="22"/>
        </w:rPr>
      </w:pPr>
    </w:p>
    <w:p w14:paraId="7BBD6BB6" w14:textId="77777777" w:rsidR="005053DB" w:rsidRPr="005053DB" w:rsidRDefault="005053DB" w:rsidP="00C3542F">
      <w:pPr>
        <w:pStyle w:val="Default"/>
        <w:numPr>
          <w:ilvl w:val="0"/>
          <w:numId w:val="1"/>
        </w:numPr>
        <w:tabs>
          <w:tab w:val="left" w:pos="567"/>
        </w:tabs>
        <w:ind w:left="567" w:hanging="567"/>
        <w:rPr>
          <w:color w:val="auto"/>
          <w:sz w:val="22"/>
          <w:szCs w:val="22"/>
        </w:rPr>
      </w:pPr>
      <w:r>
        <w:rPr>
          <w:color w:val="auto"/>
          <w:sz w:val="22"/>
          <w:szCs w:val="22"/>
        </w:rPr>
        <w:t>The next fire/health summit will be held on the 2 March in London. Cllr Hilton will be attending on behalf of the LGA.</w:t>
      </w:r>
      <w:r w:rsidR="00A31373">
        <w:rPr>
          <w:color w:val="auto"/>
          <w:sz w:val="22"/>
          <w:szCs w:val="22"/>
        </w:rPr>
        <w:t xml:space="preserve"> Attendees will discuss progress on the work, as well as discussing the future work plan.</w:t>
      </w:r>
    </w:p>
    <w:p w14:paraId="2CDA1A3B" w14:textId="77777777" w:rsidR="00C3542F" w:rsidRDefault="00C3542F" w:rsidP="00C3542F">
      <w:pPr>
        <w:pStyle w:val="Default"/>
        <w:tabs>
          <w:tab w:val="left" w:pos="567"/>
        </w:tabs>
        <w:rPr>
          <w:color w:val="auto"/>
          <w:sz w:val="22"/>
          <w:szCs w:val="22"/>
        </w:rPr>
      </w:pPr>
    </w:p>
    <w:p w14:paraId="462D1FAD" w14:textId="77777777" w:rsidR="00C3542F" w:rsidRPr="005053DB" w:rsidRDefault="00C3542F" w:rsidP="00444843">
      <w:pPr>
        <w:pStyle w:val="Default"/>
        <w:tabs>
          <w:tab w:val="left" w:pos="567"/>
        </w:tabs>
        <w:rPr>
          <w:b/>
          <w:color w:val="auto"/>
          <w:sz w:val="22"/>
          <w:szCs w:val="22"/>
        </w:rPr>
      </w:pPr>
    </w:p>
    <w:sectPr w:rsidR="00C3542F" w:rsidRPr="005053DB" w:rsidSect="00B85D48">
      <w:headerReference w:type="default" r:id="rId15"/>
      <w:pgSz w:w="11907" w:h="16840" w:code="9"/>
      <w:pgMar w:top="1418" w:right="1418" w:bottom="56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5E52D1" w14:textId="77777777" w:rsidR="0031520D" w:rsidRDefault="0031520D">
      <w:r>
        <w:separator/>
      </w:r>
    </w:p>
  </w:endnote>
  <w:endnote w:type="continuationSeparator" w:id="0">
    <w:p w14:paraId="2EA8C0EF" w14:textId="77777777" w:rsidR="0031520D" w:rsidRDefault="00315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Raavi"/>
    <w:charset w:val="00"/>
    <w:family w:val="auto"/>
    <w:pitch w:val="default"/>
  </w:font>
  <w:font w:name="Arial">
    <w:panose1 w:val="020B0604020202020204"/>
    <w:charset w:val="00"/>
    <w:family w:val="swiss"/>
    <w:pitch w:val="variable"/>
    <w:sig w:usb0="E0002AFF" w:usb1="C0007843" w:usb2="00000009" w:usb3="00000000" w:csb0="000001FF" w:csb1="00000000"/>
  </w:font>
  <w:font w:name="Frutiger 55 Roman">
    <w:altName w:val="Raavi"/>
    <w:charset w:val="00"/>
    <w:family w:val="swiss"/>
    <w:pitch w:val="variable"/>
    <w:sig w:usb0="00000003" w:usb1="00000000" w:usb2="00000000" w:usb3="00000000" w:csb0="00000001" w:csb1="00000000"/>
  </w:font>
  <w:font w:name="Foundry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embedRegular r:id="rId1" w:fontKey="{D20C14E8-D7C9-4B76-B758-A5AED101D9FF}"/>
  </w:font>
  <w:font w:name="Tahoma">
    <w:panose1 w:val="020B0604030504040204"/>
    <w:charset w:val="00"/>
    <w:family w:val="swiss"/>
    <w:pitch w:val="variable"/>
    <w:sig w:usb0="E1002EFF" w:usb1="C000605B" w:usb2="00000029" w:usb3="00000000" w:csb0="000101FF" w:csb1="00000000"/>
    <w:embedRegular r:id="rId2" w:fontKey="{A5A25AA3-3D1A-4D7F-8D69-733E7ABD7A13}"/>
  </w:font>
  <w:font w:name="Cambria">
    <w:panose1 w:val="02040503050406030204"/>
    <w:charset w:val="00"/>
    <w:family w:val="roman"/>
    <w:pitch w:val="variable"/>
    <w:sig w:usb0="E00002FF" w:usb1="400004FF" w:usb2="00000000" w:usb3="00000000" w:csb0="0000019F" w:csb1="00000000"/>
    <w:embedRegular r:id="rId3" w:fontKey="{3AA351AC-85DE-45BD-9ADC-76903C5CDA18}"/>
  </w:font>
  <w:font w:name="Calibri">
    <w:panose1 w:val="020F0502020204030204"/>
    <w:charset w:val="00"/>
    <w:family w:val="swiss"/>
    <w:pitch w:val="variable"/>
    <w:sig w:usb0="E00002FF" w:usb1="4000ACFF" w:usb2="00000001" w:usb3="00000000" w:csb0="0000019F" w:csb1="00000000"/>
    <w:embedRegular r:id="rId4" w:fontKey="{FBD09C23-2289-46BE-822F-73DCC7C6EAF6}"/>
  </w:font>
  <w:font w:name="Humanist 77 7 B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4F9C6" w14:textId="77777777" w:rsidR="00A31373" w:rsidRDefault="00A31373">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61215" w14:textId="77777777" w:rsidR="0031520D" w:rsidRDefault="0031520D">
      <w:r>
        <w:separator/>
      </w:r>
    </w:p>
  </w:footnote>
  <w:footnote w:type="continuationSeparator" w:id="0">
    <w:p w14:paraId="71F6E322" w14:textId="77777777" w:rsidR="0031520D" w:rsidRDefault="00315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778"/>
      <w:gridCol w:w="3509"/>
    </w:tblGrid>
    <w:tr w:rsidR="00A31373" w14:paraId="042F9CA0" w14:textId="77777777" w:rsidTr="00307F22">
      <w:tc>
        <w:tcPr>
          <w:tcW w:w="5778" w:type="dxa"/>
          <w:vMerge w:val="restart"/>
          <w:shd w:val="clear" w:color="auto" w:fill="auto"/>
        </w:tcPr>
        <w:p w14:paraId="2CD332FE" w14:textId="77777777" w:rsidR="00A31373" w:rsidRDefault="00A31373">
          <w:pPr>
            <w:pStyle w:val="Header"/>
          </w:pPr>
          <w:r>
            <w:rPr>
              <w:noProof/>
            </w:rPr>
            <w:drawing>
              <wp:inline distT="0" distB="0" distL="0" distR="0" wp14:anchorId="7ADB5E07" wp14:editId="4CB33CB6">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3D58050D" w14:textId="77777777" w:rsidR="00A31373" w:rsidRDefault="00A31373">
          <w:pPr>
            <w:pStyle w:val="Header"/>
          </w:pPr>
        </w:p>
      </w:tc>
      <w:tc>
        <w:tcPr>
          <w:tcW w:w="3509" w:type="dxa"/>
          <w:shd w:val="clear" w:color="auto" w:fill="auto"/>
        </w:tcPr>
        <w:p w14:paraId="74C6A833" w14:textId="77777777" w:rsidR="00A31373" w:rsidRPr="00307F22" w:rsidRDefault="00A31373" w:rsidP="00E64FBC">
          <w:pPr>
            <w:pStyle w:val="Header"/>
            <w:rPr>
              <w:b/>
            </w:rPr>
          </w:pPr>
          <w:r w:rsidRPr="00307F22">
            <w:rPr>
              <w:rFonts w:ascii="Arial" w:hAnsi="Arial" w:cs="Arial"/>
              <w:b/>
              <w:sz w:val="24"/>
              <w:szCs w:val="24"/>
            </w:rPr>
            <w:t xml:space="preserve">Fire Service Management Committee </w:t>
          </w:r>
        </w:p>
      </w:tc>
    </w:tr>
    <w:tr w:rsidR="00A31373" w14:paraId="071757A9" w14:textId="77777777" w:rsidTr="00307F22">
      <w:trPr>
        <w:trHeight w:val="450"/>
      </w:trPr>
      <w:tc>
        <w:tcPr>
          <w:tcW w:w="5778" w:type="dxa"/>
          <w:vMerge/>
          <w:shd w:val="clear" w:color="auto" w:fill="auto"/>
        </w:tcPr>
        <w:p w14:paraId="31984F69" w14:textId="77777777" w:rsidR="00A31373" w:rsidRDefault="00A31373">
          <w:pPr>
            <w:pStyle w:val="Header"/>
          </w:pPr>
        </w:p>
      </w:tc>
      <w:tc>
        <w:tcPr>
          <w:tcW w:w="3509" w:type="dxa"/>
          <w:shd w:val="clear" w:color="auto" w:fill="auto"/>
        </w:tcPr>
        <w:p w14:paraId="3B2B4C35" w14:textId="77777777" w:rsidR="00A31373" w:rsidRDefault="00A31373" w:rsidP="00307F22">
          <w:pPr>
            <w:pStyle w:val="Header"/>
            <w:spacing w:before="60"/>
          </w:pPr>
          <w:r w:rsidRPr="00307F22">
            <w:rPr>
              <w:rFonts w:ascii="Arial" w:hAnsi="Arial" w:cs="Arial"/>
              <w:sz w:val="24"/>
              <w:szCs w:val="24"/>
            </w:rPr>
            <w:t>23 January 2012</w:t>
          </w:r>
        </w:p>
      </w:tc>
    </w:tr>
    <w:tr w:rsidR="00A31373" w14:paraId="338C754D" w14:textId="77777777" w:rsidTr="00307F22">
      <w:trPr>
        <w:trHeight w:val="450"/>
      </w:trPr>
      <w:tc>
        <w:tcPr>
          <w:tcW w:w="5778" w:type="dxa"/>
          <w:vMerge/>
          <w:shd w:val="clear" w:color="auto" w:fill="auto"/>
        </w:tcPr>
        <w:p w14:paraId="258AB009" w14:textId="77777777" w:rsidR="00A31373" w:rsidRDefault="00A31373">
          <w:pPr>
            <w:pStyle w:val="Header"/>
          </w:pPr>
        </w:p>
      </w:tc>
      <w:tc>
        <w:tcPr>
          <w:tcW w:w="3509" w:type="dxa"/>
          <w:shd w:val="clear" w:color="auto" w:fill="auto"/>
          <w:vAlign w:val="bottom"/>
        </w:tcPr>
        <w:p w14:paraId="5490013D" w14:textId="77777777" w:rsidR="00A31373" w:rsidRPr="00307F22" w:rsidRDefault="00A31373"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2E7CD348" w14:textId="77777777" w:rsidR="00A31373" w:rsidRDefault="00A313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5F02A" w14:textId="77777777" w:rsidR="00A31373" w:rsidRDefault="00A31373" w:rsidP="00E64FBC">
    <w:pPr>
      <w:pStyle w:val="Header"/>
      <w:rPr>
        <w:sz w:val="2"/>
      </w:rPr>
    </w:pPr>
  </w:p>
  <w:p w14:paraId="46EB6176" w14:textId="77777777" w:rsidR="00A31373" w:rsidRDefault="00A31373" w:rsidP="00E64FBC">
    <w:pPr>
      <w:pStyle w:val="Header"/>
      <w:rPr>
        <w:sz w:val="2"/>
      </w:rPr>
    </w:pPr>
  </w:p>
  <w:tbl>
    <w:tblPr>
      <w:tblW w:w="0" w:type="auto"/>
      <w:tblLook w:val="01E0" w:firstRow="1" w:lastRow="1" w:firstColumn="1" w:lastColumn="1" w:noHBand="0" w:noVBand="0"/>
    </w:tblPr>
    <w:tblGrid>
      <w:gridCol w:w="5911"/>
      <w:gridCol w:w="3160"/>
    </w:tblGrid>
    <w:tr w:rsidR="00A31373" w:rsidRPr="00307F22" w14:paraId="030C1E8D" w14:textId="77777777" w:rsidTr="00307F22">
      <w:tc>
        <w:tcPr>
          <w:tcW w:w="6062" w:type="dxa"/>
          <w:vMerge w:val="restart"/>
          <w:shd w:val="clear" w:color="auto" w:fill="auto"/>
        </w:tcPr>
        <w:p w14:paraId="4F06BC6A" w14:textId="77777777" w:rsidR="00A31373" w:rsidRDefault="00A31373" w:rsidP="00307F22">
          <w:pPr>
            <w:pStyle w:val="Header"/>
            <w:tabs>
              <w:tab w:val="clear" w:pos="4153"/>
              <w:tab w:val="clear" w:pos="8306"/>
              <w:tab w:val="center" w:pos="2923"/>
            </w:tabs>
          </w:pPr>
          <w:r>
            <w:rPr>
              <w:noProof/>
            </w:rPr>
            <w:drawing>
              <wp:inline distT="0" distB="0" distL="0" distR="0" wp14:anchorId="132CE9DC" wp14:editId="3D146B4C">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50771276" w14:textId="77777777" w:rsidR="00A31373" w:rsidRPr="00307F22" w:rsidRDefault="00A31373" w:rsidP="00C358E9">
          <w:pPr>
            <w:pStyle w:val="Header"/>
            <w:rPr>
              <w:b/>
              <w:szCs w:val="22"/>
            </w:rPr>
          </w:pPr>
          <w:r w:rsidRPr="00307F22">
            <w:rPr>
              <w:rFonts w:ascii="Arial" w:hAnsi="Arial" w:cs="Arial"/>
              <w:b/>
              <w:szCs w:val="22"/>
            </w:rPr>
            <w:t xml:space="preserve">Fire </w:t>
          </w:r>
          <w:r>
            <w:rPr>
              <w:rFonts w:ascii="Arial" w:hAnsi="Arial" w:cs="Arial"/>
              <w:b/>
              <w:szCs w:val="22"/>
            </w:rPr>
            <w:t>Services Management Committee</w:t>
          </w:r>
        </w:p>
      </w:tc>
    </w:tr>
    <w:tr w:rsidR="00A31373" w14:paraId="444F982C" w14:textId="77777777" w:rsidTr="00307F22">
      <w:trPr>
        <w:trHeight w:val="450"/>
      </w:trPr>
      <w:tc>
        <w:tcPr>
          <w:tcW w:w="6062" w:type="dxa"/>
          <w:vMerge/>
          <w:shd w:val="clear" w:color="auto" w:fill="auto"/>
        </w:tcPr>
        <w:p w14:paraId="02FCA6FF" w14:textId="77777777" w:rsidR="00A31373" w:rsidRDefault="00A31373" w:rsidP="00546D0D">
          <w:pPr>
            <w:pStyle w:val="Header"/>
          </w:pPr>
        </w:p>
      </w:tc>
      <w:tc>
        <w:tcPr>
          <w:tcW w:w="3225" w:type="dxa"/>
          <w:shd w:val="clear" w:color="auto" w:fill="auto"/>
        </w:tcPr>
        <w:p w14:paraId="319F38B7" w14:textId="77777777" w:rsidR="00A31373" w:rsidRPr="00307F22" w:rsidRDefault="00A31373" w:rsidP="00553A19">
          <w:pPr>
            <w:pStyle w:val="Header"/>
            <w:spacing w:before="60"/>
            <w:rPr>
              <w:szCs w:val="22"/>
            </w:rPr>
          </w:pPr>
          <w:r>
            <w:rPr>
              <w:rFonts w:ascii="Arial" w:hAnsi="Arial" w:cs="Arial"/>
              <w:szCs w:val="22"/>
            </w:rPr>
            <w:t>7 March 2016</w:t>
          </w:r>
        </w:p>
      </w:tc>
    </w:tr>
    <w:tr w:rsidR="00A31373" w14:paraId="29ADB9B6" w14:textId="77777777" w:rsidTr="00307F22">
      <w:trPr>
        <w:trHeight w:val="450"/>
      </w:trPr>
      <w:tc>
        <w:tcPr>
          <w:tcW w:w="6062" w:type="dxa"/>
          <w:vMerge/>
          <w:shd w:val="clear" w:color="auto" w:fill="auto"/>
        </w:tcPr>
        <w:p w14:paraId="3C8D9E0F" w14:textId="77777777" w:rsidR="00A31373" w:rsidRDefault="00A31373" w:rsidP="00546D0D">
          <w:pPr>
            <w:pStyle w:val="Header"/>
          </w:pPr>
        </w:p>
      </w:tc>
      <w:tc>
        <w:tcPr>
          <w:tcW w:w="3225" w:type="dxa"/>
          <w:shd w:val="clear" w:color="auto" w:fill="auto"/>
        </w:tcPr>
        <w:p w14:paraId="1FF589A1" w14:textId="77777777" w:rsidR="00A31373" w:rsidRPr="00307F22" w:rsidRDefault="00A31373" w:rsidP="00307F22">
          <w:pPr>
            <w:pStyle w:val="Header"/>
            <w:spacing w:before="60"/>
            <w:rPr>
              <w:rFonts w:ascii="Arial" w:hAnsi="Arial" w:cs="Arial"/>
              <w:b/>
              <w:szCs w:val="22"/>
            </w:rPr>
          </w:pPr>
        </w:p>
      </w:tc>
    </w:tr>
  </w:tbl>
  <w:p w14:paraId="08BA34E4" w14:textId="77777777" w:rsidR="00A31373" w:rsidRDefault="00A3137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11"/>
      <w:gridCol w:w="3160"/>
    </w:tblGrid>
    <w:tr w:rsidR="00A31373" w:rsidRPr="00307F22" w14:paraId="34DA2BCA" w14:textId="77777777" w:rsidTr="00307F22">
      <w:tc>
        <w:tcPr>
          <w:tcW w:w="6062" w:type="dxa"/>
          <w:vMerge w:val="restart"/>
          <w:shd w:val="clear" w:color="auto" w:fill="auto"/>
        </w:tcPr>
        <w:p w14:paraId="0EEC1909" w14:textId="77777777" w:rsidR="00A31373" w:rsidRDefault="00A31373" w:rsidP="00307F22">
          <w:pPr>
            <w:pStyle w:val="Header"/>
            <w:tabs>
              <w:tab w:val="clear" w:pos="4153"/>
              <w:tab w:val="clear" w:pos="8306"/>
              <w:tab w:val="center" w:pos="2923"/>
            </w:tabs>
          </w:pPr>
          <w:r>
            <w:rPr>
              <w:noProof/>
            </w:rPr>
            <w:drawing>
              <wp:inline distT="0" distB="0" distL="0" distR="0" wp14:anchorId="53651C4C" wp14:editId="68FB79B5">
                <wp:extent cx="124777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1289359B" w14:textId="77777777" w:rsidR="00A31373" w:rsidRPr="00307F22" w:rsidRDefault="00A31373" w:rsidP="00C358E9">
          <w:pPr>
            <w:pStyle w:val="Header"/>
            <w:rPr>
              <w:b/>
              <w:szCs w:val="22"/>
            </w:rPr>
          </w:pPr>
          <w:r w:rsidRPr="00307F22">
            <w:rPr>
              <w:rFonts w:ascii="Arial" w:hAnsi="Arial" w:cs="Arial"/>
              <w:b/>
              <w:szCs w:val="22"/>
            </w:rPr>
            <w:t xml:space="preserve">Fire </w:t>
          </w:r>
          <w:r>
            <w:rPr>
              <w:rFonts w:ascii="Arial" w:hAnsi="Arial" w:cs="Arial"/>
              <w:b/>
              <w:szCs w:val="22"/>
            </w:rPr>
            <w:t>Services Management Committee</w:t>
          </w:r>
        </w:p>
      </w:tc>
    </w:tr>
    <w:tr w:rsidR="00A31373" w:rsidRPr="00307F22" w14:paraId="4ABBA56A" w14:textId="77777777" w:rsidTr="00307F22">
      <w:trPr>
        <w:trHeight w:val="450"/>
      </w:trPr>
      <w:tc>
        <w:tcPr>
          <w:tcW w:w="6062" w:type="dxa"/>
          <w:vMerge/>
          <w:shd w:val="clear" w:color="auto" w:fill="auto"/>
        </w:tcPr>
        <w:p w14:paraId="30CEABDE" w14:textId="77777777" w:rsidR="00A31373" w:rsidRDefault="00A31373" w:rsidP="001B1F30">
          <w:pPr>
            <w:pStyle w:val="Header"/>
          </w:pPr>
        </w:p>
      </w:tc>
      <w:tc>
        <w:tcPr>
          <w:tcW w:w="3225" w:type="dxa"/>
          <w:shd w:val="clear" w:color="auto" w:fill="auto"/>
        </w:tcPr>
        <w:p w14:paraId="03A42211" w14:textId="77777777" w:rsidR="00A31373" w:rsidRPr="00307F22" w:rsidRDefault="00A31373" w:rsidP="00F93436">
          <w:pPr>
            <w:pStyle w:val="Header"/>
            <w:spacing w:before="60"/>
            <w:rPr>
              <w:szCs w:val="22"/>
            </w:rPr>
          </w:pPr>
          <w:r>
            <w:rPr>
              <w:rFonts w:ascii="Arial" w:hAnsi="Arial" w:cs="Arial"/>
              <w:szCs w:val="22"/>
            </w:rPr>
            <w:t>7 March 2016</w:t>
          </w:r>
        </w:p>
      </w:tc>
    </w:tr>
    <w:tr w:rsidR="00A31373" w:rsidRPr="00307F22" w14:paraId="5A53E3B2" w14:textId="77777777" w:rsidTr="00307F22">
      <w:trPr>
        <w:trHeight w:val="450"/>
      </w:trPr>
      <w:tc>
        <w:tcPr>
          <w:tcW w:w="6062" w:type="dxa"/>
          <w:vMerge/>
          <w:shd w:val="clear" w:color="auto" w:fill="auto"/>
        </w:tcPr>
        <w:p w14:paraId="1BC5B90A" w14:textId="77777777" w:rsidR="00A31373" w:rsidRDefault="00A31373" w:rsidP="001B1F30">
          <w:pPr>
            <w:pStyle w:val="Header"/>
          </w:pPr>
        </w:p>
      </w:tc>
      <w:tc>
        <w:tcPr>
          <w:tcW w:w="3225" w:type="dxa"/>
          <w:shd w:val="clear" w:color="auto" w:fill="auto"/>
        </w:tcPr>
        <w:p w14:paraId="0B586CD5" w14:textId="77777777" w:rsidR="00A31373" w:rsidRPr="00307F22" w:rsidRDefault="00A31373" w:rsidP="00091CF9">
          <w:pPr>
            <w:pStyle w:val="Header"/>
            <w:spacing w:before="60"/>
            <w:rPr>
              <w:rFonts w:ascii="Arial" w:hAnsi="Arial" w:cs="Arial"/>
              <w:b/>
              <w:szCs w:val="22"/>
            </w:rPr>
          </w:pPr>
        </w:p>
      </w:tc>
    </w:tr>
  </w:tbl>
  <w:p w14:paraId="5F5305F8" w14:textId="77777777" w:rsidR="00A31373" w:rsidRDefault="00A31373"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15:restartNumberingAfterBreak="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86C54"/>
    <w:multiLevelType w:val="hybridMultilevel"/>
    <w:tmpl w:val="2A160D62"/>
    <w:lvl w:ilvl="0" w:tplc="BFFA7FEA">
      <w:start w:val="1"/>
      <w:numFmt w:val="decimal"/>
      <w:lvlText w:val="7.%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26647828"/>
    <w:multiLevelType w:val="hybridMultilevel"/>
    <w:tmpl w:val="716A607E"/>
    <w:lvl w:ilvl="0" w:tplc="9ED61D10">
      <w:start w:val="1"/>
      <w:numFmt w:val="decimal"/>
      <w:lvlText w:val="%1."/>
      <w:lvlJc w:val="left"/>
      <w:pPr>
        <w:ind w:left="1287" w:hanging="360"/>
      </w:pPr>
      <w:rPr>
        <w:b w:val="0"/>
        <w:sz w:val="22"/>
        <w:szCs w:val="22"/>
      </w:rPr>
    </w:lvl>
    <w:lvl w:ilvl="1" w:tplc="FFE24C18">
      <w:start w:val="1"/>
      <w:numFmt w:val="decimal"/>
      <w:lvlText w:val="12.%2."/>
      <w:lvlJc w:val="left"/>
      <w:pPr>
        <w:ind w:left="2007" w:hanging="360"/>
      </w:pPr>
      <w:rPr>
        <w:rFonts w:hint="default"/>
        <w:b w:val="0"/>
        <w:i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2716314E"/>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ED55802"/>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5774C7"/>
    <w:multiLevelType w:val="hybridMultilevel"/>
    <w:tmpl w:val="9D48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D70C0C"/>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4A3894"/>
    <w:multiLevelType w:val="hybridMultilevel"/>
    <w:tmpl w:val="281055F6"/>
    <w:lvl w:ilvl="0" w:tplc="87FAEB4A">
      <w:start w:val="1"/>
      <w:numFmt w:val="decimal"/>
      <w:lvlText w:val="9.%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47B64519"/>
    <w:multiLevelType w:val="hybridMultilevel"/>
    <w:tmpl w:val="3FF8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F0A4F"/>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6FCF2F0F"/>
    <w:multiLevelType w:val="hybridMultilevel"/>
    <w:tmpl w:val="3064E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5D1D8F"/>
    <w:multiLevelType w:val="hybridMultilevel"/>
    <w:tmpl w:val="ADCA9898"/>
    <w:lvl w:ilvl="0" w:tplc="1DACD77E">
      <w:start w:val="1"/>
      <w:numFmt w:val="decimal"/>
      <w:lvlText w:val="6.%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22" w15:restartNumberingAfterBreak="0">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1B1433"/>
    <w:multiLevelType w:val="hybridMultilevel"/>
    <w:tmpl w:val="265A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0"/>
  </w:num>
  <w:num w:numId="5">
    <w:abstractNumId w:val="12"/>
  </w:num>
  <w:num w:numId="6">
    <w:abstractNumId w:val="16"/>
  </w:num>
  <w:num w:numId="7">
    <w:abstractNumId w:val="1"/>
  </w:num>
  <w:num w:numId="8">
    <w:abstractNumId w:val="22"/>
  </w:num>
  <w:num w:numId="9">
    <w:abstractNumId w:val="11"/>
  </w:num>
  <w:num w:numId="10">
    <w:abstractNumId w:val="18"/>
  </w:num>
  <w:num w:numId="11">
    <w:abstractNumId w:val="23"/>
  </w:num>
  <w:num w:numId="12">
    <w:abstractNumId w:val="15"/>
  </w:num>
  <w:num w:numId="13">
    <w:abstractNumId w:val="19"/>
  </w:num>
  <w:num w:numId="14">
    <w:abstractNumId w:val="2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0"/>
  </w:num>
  <w:num w:numId="18">
    <w:abstractNumId w:val="7"/>
  </w:num>
  <w:num w:numId="19">
    <w:abstractNumId w:val="9"/>
  </w:num>
  <w:num w:numId="20">
    <w:abstractNumId w:val="24"/>
  </w:num>
  <w:num w:numId="21">
    <w:abstractNumId w:val="6"/>
  </w:num>
  <w:num w:numId="22">
    <w:abstractNumId w:val="13"/>
  </w:num>
  <w:num w:numId="23">
    <w:abstractNumId w:val="5"/>
  </w:num>
  <w:num w:numId="24">
    <w:abstractNumId w:val="14"/>
  </w:num>
  <w:num w:numId="25">
    <w:abstractNumId w:val="2"/>
  </w:num>
  <w:num w:numId="26">
    <w:abstractNumId w:val="20"/>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418"/>
    <w:rsid w:val="00004046"/>
    <w:rsid w:val="00005D39"/>
    <w:rsid w:val="000109D3"/>
    <w:rsid w:val="00011E01"/>
    <w:rsid w:val="00017D79"/>
    <w:rsid w:val="0002040C"/>
    <w:rsid w:val="00021E1B"/>
    <w:rsid w:val="00022EC6"/>
    <w:rsid w:val="00024422"/>
    <w:rsid w:val="0002716A"/>
    <w:rsid w:val="00030413"/>
    <w:rsid w:val="00030EF8"/>
    <w:rsid w:val="00031927"/>
    <w:rsid w:val="00033895"/>
    <w:rsid w:val="00037EE3"/>
    <w:rsid w:val="00041122"/>
    <w:rsid w:val="00041317"/>
    <w:rsid w:val="00044E68"/>
    <w:rsid w:val="00050C5D"/>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4B13"/>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7C56"/>
    <w:rsid w:val="00142478"/>
    <w:rsid w:val="00143965"/>
    <w:rsid w:val="00143DDD"/>
    <w:rsid w:val="0014441D"/>
    <w:rsid w:val="00150DE0"/>
    <w:rsid w:val="00153FAC"/>
    <w:rsid w:val="00154471"/>
    <w:rsid w:val="00155D21"/>
    <w:rsid w:val="0015666B"/>
    <w:rsid w:val="00156E09"/>
    <w:rsid w:val="001624B8"/>
    <w:rsid w:val="00166717"/>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434"/>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72E2"/>
    <w:rsid w:val="001F558F"/>
    <w:rsid w:val="0020189F"/>
    <w:rsid w:val="00207386"/>
    <w:rsid w:val="00213E20"/>
    <w:rsid w:val="002162B6"/>
    <w:rsid w:val="00216F13"/>
    <w:rsid w:val="002170A6"/>
    <w:rsid w:val="002170C6"/>
    <w:rsid w:val="00217273"/>
    <w:rsid w:val="002205DF"/>
    <w:rsid w:val="00220FEC"/>
    <w:rsid w:val="0022424B"/>
    <w:rsid w:val="0022507D"/>
    <w:rsid w:val="002300A4"/>
    <w:rsid w:val="002429FB"/>
    <w:rsid w:val="00243E15"/>
    <w:rsid w:val="00244C23"/>
    <w:rsid w:val="002465E1"/>
    <w:rsid w:val="002471E5"/>
    <w:rsid w:val="00254C3C"/>
    <w:rsid w:val="00255550"/>
    <w:rsid w:val="00262911"/>
    <w:rsid w:val="002639E6"/>
    <w:rsid w:val="00263FB2"/>
    <w:rsid w:val="002744CE"/>
    <w:rsid w:val="0027755B"/>
    <w:rsid w:val="00277F13"/>
    <w:rsid w:val="00284DF6"/>
    <w:rsid w:val="00286F8F"/>
    <w:rsid w:val="00290EC5"/>
    <w:rsid w:val="00292C1B"/>
    <w:rsid w:val="002A46D3"/>
    <w:rsid w:val="002B0379"/>
    <w:rsid w:val="002B4600"/>
    <w:rsid w:val="002C67AE"/>
    <w:rsid w:val="002C75C0"/>
    <w:rsid w:val="002C7C13"/>
    <w:rsid w:val="002D0658"/>
    <w:rsid w:val="002D0B60"/>
    <w:rsid w:val="002D5C52"/>
    <w:rsid w:val="002E2BC6"/>
    <w:rsid w:val="002E77AA"/>
    <w:rsid w:val="002F15DD"/>
    <w:rsid w:val="0030310E"/>
    <w:rsid w:val="00303ED0"/>
    <w:rsid w:val="00307F22"/>
    <w:rsid w:val="00310A53"/>
    <w:rsid w:val="00311AA0"/>
    <w:rsid w:val="00314EB7"/>
    <w:rsid w:val="0031520D"/>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1D8B"/>
    <w:rsid w:val="00363ED4"/>
    <w:rsid w:val="0036402B"/>
    <w:rsid w:val="003649FB"/>
    <w:rsid w:val="00365C89"/>
    <w:rsid w:val="00371E05"/>
    <w:rsid w:val="00372DE6"/>
    <w:rsid w:val="00373D39"/>
    <w:rsid w:val="00375ACF"/>
    <w:rsid w:val="003805E3"/>
    <w:rsid w:val="00380E74"/>
    <w:rsid w:val="0038262B"/>
    <w:rsid w:val="003861D7"/>
    <w:rsid w:val="00390722"/>
    <w:rsid w:val="00392D71"/>
    <w:rsid w:val="003950AC"/>
    <w:rsid w:val="00396A47"/>
    <w:rsid w:val="003A40EE"/>
    <w:rsid w:val="003A4E54"/>
    <w:rsid w:val="003B6CFA"/>
    <w:rsid w:val="003B6EF8"/>
    <w:rsid w:val="003C44B8"/>
    <w:rsid w:val="003C77A8"/>
    <w:rsid w:val="003D19FD"/>
    <w:rsid w:val="003D3D11"/>
    <w:rsid w:val="003D7750"/>
    <w:rsid w:val="003D7CFE"/>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10A7D"/>
    <w:rsid w:val="00411D6F"/>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843"/>
    <w:rsid w:val="00444D75"/>
    <w:rsid w:val="004605A9"/>
    <w:rsid w:val="00463BD8"/>
    <w:rsid w:val="00464EFA"/>
    <w:rsid w:val="00470A44"/>
    <w:rsid w:val="0047206A"/>
    <w:rsid w:val="004751CF"/>
    <w:rsid w:val="00480C11"/>
    <w:rsid w:val="00481E6C"/>
    <w:rsid w:val="00482C91"/>
    <w:rsid w:val="004869AD"/>
    <w:rsid w:val="004954B4"/>
    <w:rsid w:val="00495D61"/>
    <w:rsid w:val="004A376C"/>
    <w:rsid w:val="004A4CE5"/>
    <w:rsid w:val="004A7782"/>
    <w:rsid w:val="004B0822"/>
    <w:rsid w:val="004B09B1"/>
    <w:rsid w:val="004B1834"/>
    <w:rsid w:val="004B4AB0"/>
    <w:rsid w:val="004B7A96"/>
    <w:rsid w:val="004C1907"/>
    <w:rsid w:val="004C3037"/>
    <w:rsid w:val="004C589A"/>
    <w:rsid w:val="004C7EFA"/>
    <w:rsid w:val="004D0B19"/>
    <w:rsid w:val="004D1D90"/>
    <w:rsid w:val="004D306E"/>
    <w:rsid w:val="004D36F3"/>
    <w:rsid w:val="004D52F3"/>
    <w:rsid w:val="004D5DC2"/>
    <w:rsid w:val="004D6A3A"/>
    <w:rsid w:val="004E1A7E"/>
    <w:rsid w:val="004E3699"/>
    <w:rsid w:val="004E3A0E"/>
    <w:rsid w:val="004E6765"/>
    <w:rsid w:val="004E75F0"/>
    <w:rsid w:val="004E7D03"/>
    <w:rsid w:val="004F0CEB"/>
    <w:rsid w:val="004F0E39"/>
    <w:rsid w:val="004F12FE"/>
    <w:rsid w:val="004F1509"/>
    <w:rsid w:val="004F3952"/>
    <w:rsid w:val="004F6B94"/>
    <w:rsid w:val="00500728"/>
    <w:rsid w:val="0050134B"/>
    <w:rsid w:val="005013C5"/>
    <w:rsid w:val="0050198B"/>
    <w:rsid w:val="005053DB"/>
    <w:rsid w:val="00506207"/>
    <w:rsid w:val="0051076C"/>
    <w:rsid w:val="00511355"/>
    <w:rsid w:val="00515432"/>
    <w:rsid w:val="00515601"/>
    <w:rsid w:val="005200E3"/>
    <w:rsid w:val="005251C1"/>
    <w:rsid w:val="00526938"/>
    <w:rsid w:val="00527015"/>
    <w:rsid w:val="00537853"/>
    <w:rsid w:val="00540614"/>
    <w:rsid w:val="00540EC1"/>
    <w:rsid w:val="00543AD9"/>
    <w:rsid w:val="00546D0D"/>
    <w:rsid w:val="00546DD0"/>
    <w:rsid w:val="0055156A"/>
    <w:rsid w:val="00552446"/>
    <w:rsid w:val="00553A19"/>
    <w:rsid w:val="005557AF"/>
    <w:rsid w:val="005570D5"/>
    <w:rsid w:val="00557698"/>
    <w:rsid w:val="00560EFB"/>
    <w:rsid w:val="005611E4"/>
    <w:rsid w:val="00561C1E"/>
    <w:rsid w:val="00561EB9"/>
    <w:rsid w:val="00570A99"/>
    <w:rsid w:val="00572844"/>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24D2"/>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75B"/>
    <w:rsid w:val="006419EF"/>
    <w:rsid w:val="00643A9B"/>
    <w:rsid w:val="00647F29"/>
    <w:rsid w:val="00650936"/>
    <w:rsid w:val="00651869"/>
    <w:rsid w:val="00654832"/>
    <w:rsid w:val="00657A71"/>
    <w:rsid w:val="0066229F"/>
    <w:rsid w:val="006629B8"/>
    <w:rsid w:val="0066331A"/>
    <w:rsid w:val="00667153"/>
    <w:rsid w:val="00670B8A"/>
    <w:rsid w:val="006715D0"/>
    <w:rsid w:val="006724DE"/>
    <w:rsid w:val="006773D6"/>
    <w:rsid w:val="00680C74"/>
    <w:rsid w:val="00686660"/>
    <w:rsid w:val="00686974"/>
    <w:rsid w:val="00690AA2"/>
    <w:rsid w:val="0069120E"/>
    <w:rsid w:val="006970C2"/>
    <w:rsid w:val="006A0E31"/>
    <w:rsid w:val="006A5B68"/>
    <w:rsid w:val="006A7F9D"/>
    <w:rsid w:val="006B158C"/>
    <w:rsid w:val="006B709D"/>
    <w:rsid w:val="006C0E74"/>
    <w:rsid w:val="006C1A6B"/>
    <w:rsid w:val="006C1E31"/>
    <w:rsid w:val="006C262D"/>
    <w:rsid w:val="006C33DB"/>
    <w:rsid w:val="006C52A2"/>
    <w:rsid w:val="006D4996"/>
    <w:rsid w:val="006D4B67"/>
    <w:rsid w:val="006D5D1F"/>
    <w:rsid w:val="006E4990"/>
    <w:rsid w:val="006E4D70"/>
    <w:rsid w:val="006F0CCB"/>
    <w:rsid w:val="006F3A29"/>
    <w:rsid w:val="006F5A9A"/>
    <w:rsid w:val="006F73E0"/>
    <w:rsid w:val="00700766"/>
    <w:rsid w:val="00703EEC"/>
    <w:rsid w:val="00706D3A"/>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8F1"/>
    <w:rsid w:val="0077397A"/>
    <w:rsid w:val="00774AA5"/>
    <w:rsid w:val="00774C39"/>
    <w:rsid w:val="00774F30"/>
    <w:rsid w:val="007760C8"/>
    <w:rsid w:val="00777E6F"/>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31DB"/>
    <w:rsid w:val="007E2D01"/>
    <w:rsid w:val="007E30A3"/>
    <w:rsid w:val="007F24E8"/>
    <w:rsid w:val="00804A1C"/>
    <w:rsid w:val="00805416"/>
    <w:rsid w:val="008062E9"/>
    <w:rsid w:val="00806834"/>
    <w:rsid w:val="00810005"/>
    <w:rsid w:val="008120A1"/>
    <w:rsid w:val="00813426"/>
    <w:rsid w:val="00815DE0"/>
    <w:rsid w:val="00820521"/>
    <w:rsid w:val="00821774"/>
    <w:rsid w:val="00824AB7"/>
    <w:rsid w:val="008357A1"/>
    <w:rsid w:val="00841710"/>
    <w:rsid w:val="00853814"/>
    <w:rsid w:val="00854F18"/>
    <w:rsid w:val="00855E60"/>
    <w:rsid w:val="00860EC2"/>
    <w:rsid w:val="00863385"/>
    <w:rsid w:val="00870D98"/>
    <w:rsid w:val="0087174A"/>
    <w:rsid w:val="00873751"/>
    <w:rsid w:val="00876F72"/>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1731"/>
    <w:rsid w:val="00913E05"/>
    <w:rsid w:val="00914A91"/>
    <w:rsid w:val="009165EA"/>
    <w:rsid w:val="009229E3"/>
    <w:rsid w:val="00923E8F"/>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5661"/>
    <w:rsid w:val="00955D9C"/>
    <w:rsid w:val="00957293"/>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2484"/>
    <w:rsid w:val="009B5EED"/>
    <w:rsid w:val="009C29FC"/>
    <w:rsid w:val="009C5316"/>
    <w:rsid w:val="009C64BE"/>
    <w:rsid w:val="009C66D9"/>
    <w:rsid w:val="009C7622"/>
    <w:rsid w:val="009D2453"/>
    <w:rsid w:val="009D5715"/>
    <w:rsid w:val="009D5D4A"/>
    <w:rsid w:val="009D6157"/>
    <w:rsid w:val="009E0BC6"/>
    <w:rsid w:val="009E0F4F"/>
    <w:rsid w:val="009E224B"/>
    <w:rsid w:val="009E4DF9"/>
    <w:rsid w:val="009E540C"/>
    <w:rsid w:val="009E7D53"/>
    <w:rsid w:val="009F024F"/>
    <w:rsid w:val="009F309F"/>
    <w:rsid w:val="009F3825"/>
    <w:rsid w:val="009F5862"/>
    <w:rsid w:val="009F64F6"/>
    <w:rsid w:val="009F6F21"/>
    <w:rsid w:val="00A011A8"/>
    <w:rsid w:val="00A0227D"/>
    <w:rsid w:val="00A044AC"/>
    <w:rsid w:val="00A05679"/>
    <w:rsid w:val="00A22BB0"/>
    <w:rsid w:val="00A30B90"/>
    <w:rsid w:val="00A31373"/>
    <w:rsid w:val="00A34C60"/>
    <w:rsid w:val="00A401F3"/>
    <w:rsid w:val="00A40C63"/>
    <w:rsid w:val="00A4483A"/>
    <w:rsid w:val="00A468D7"/>
    <w:rsid w:val="00A50E27"/>
    <w:rsid w:val="00A52E1A"/>
    <w:rsid w:val="00A56471"/>
    <w:rsid w:val="00A601EC"/>
    <w:rsid w:val="00A60353"/>
    <w:rsid w:val="00A66F0F"/>
    <w:rsid w:val="00A67DAE"/>
    <w:rsid w:val="00A71CD2"/>
    <w:rsid w:val="00A7567E"/>
    <w:rsid w:val="00A761FD"/>
    <w:rsid w:val="00A7644D"/>
    <w:rsid w:val="00A7688B"/>
    <w:rsid w:val="00A7697D"/>
    <w:rsid w:val="00A82A95"/>
    <w:rsid w:val="00A830C9"/>
    <w:rsid w:val="00A86F64"/>
    <w:rsid w:val="00A90BB0"/>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60C9"/>
    <w:rsid w:val="00AF66E8"/>
    <w:rsid w:val="00B01DCA"/>
    <w:rsid w:val="00B03A5D"/>
    <w:rsid w:val="00B03E4D"/>
    <w:rsid w:val="00B14F89"/>
    <w:rsid w:val="00B15AA9"/>
    <w:rsid w:val="00B24112"/>
    <w:rsid w:val="00B30A3E"/>
    <w:rsid w:val="00B37635"/>
    <w:rsid w:val="00B37EE8"/>
    <w:rsid w:val="00B43DD0"/>
    <w:rsid w:val="00B47247"/>
    <w:rsid w:val="00B505A0"/>
    <w:rsid w:val="00B51B1C"/>
    <w:rsid w:val="00B536AA"/>
    <w:rsid w:val="00B55EA8"/>
    <w:rsid w:val="00B56D60"/>
    <w:rsid w:val="00B63F0D"/>
    <w:rsid w:val="00B668B0"/>
    <w:rsid w:val="00B71D55"/>
    <w:rsid w:val="00B73585"/>
    <w:rsid w:val="00B73FB2"/>
    <w:rsid w:val="00B751B9"/>
    <w:rsid w:val="00B7585E"/>
    <w:rsid w:val="00B7621E"/>
    <w:rsid w:val="00B767A7"/>
    <w:rsid w:val="00B8192C"/>
    <w:rsid w:val="00B82996"/>
    <w:rsid w:val="00B8420D"/>
    <w:rsid w:val="00B85062"/>
    <w:rsid w:val="00B85D48"/>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67D"/>
    <w:rsid w:val="00BE6945"/>
    <w:rsid w:val="00BF03F7"/>
    <w:rsid w:val="00BF4550"/>
    <w:rsid w:val="00C0031E"/>
    <w:rsid w:val="00C11219"/>
    <w:rsid w:val="00C1149C"/>
    <w:rsid w:val="00C1522E"/>
    <w:rsid w:val="00C22CF3"/>
    <w:rsid w:val="00C25FA9"/>
    <w:rsid w:val="00C26492"/>
    <w:rsid w:val="00C26FCF"/>
    <w:rsid w:val="00C273EF"/>
    <w:rsid w:val="00C279FF"/>
    <w:rsid w:val="00C342FB"/>
    <w:rsid w:val="00C3542F"/>
    <w:rsid w:val="00C358E9"/>
    <w:rsid w:val="00C36EBD"/>
    <w:rsid w:val="00C41134"/>
    <w:rsid w:val="00C42CFD"/>
    <w:rsid w:val="00C430CA"/>
    <w:rsid w:val="00C43CFA"/>
    <w:rsid w:val="00C4714A"/>
    <w:rsid w:val="00C47A38"/>
    <w:rsid w:val="00C54EBF"/>
    <w:rsid w:val="00C555EA"/>
    <w:rsid w:val="00C55FE0"/>
    <w:rsid w:val="00C56044"/>
    <w:rsid w:val="00C57386"/>
    <w:rsid w:val="00C617DD"/>
    <w:rsid w:val="00C67413"/>
    <w:rsid w:val="00C730CA"/>
    <w:rsid w:val="00C73546"/>
    <w:rsid w:val="00C76DF2"/>
    <w:rsid w:val="00C77F12"/>
    <w:rsid w:val="00C818F0"/>
    <w:rsid w:val="00C83538"/>
    <w:rsid w:val="00C86587"/>
    <w:rsid w:val="00C911C5"/>
    <w:rsid w:val="00C91746"/>
    <w:rsid w:val="00C9258A"/>
    <w:rsid w:val="00C95311"/>
    <w:rsid w:val="00C96FA4"/>
    <w:rsid w:val="00CA0A91"/>
    <w:rsid w:val="00CA2322"/>
    <w:rsid w:val="00CA4186"/>
    <w:rsid w:val="00CC0245"/>
    <w:rsid w:val="00CC0CC6"/>
    <w:rsid w:val="00CC0EA0"/>
    <w:rsid w:val="00CC1982"/>
    <w:rsid w:val="00CC397D"/>
    <w:rsid w:val="00CC3F5B"/>
    <w:rsid w:val="00CE01AA"/>
    <w:rsid w:val="00CE08D7"/>
    <w:rsid w:val="00CE2310"/>
    <w:rsid w:val="00CE3748"/>
    <w:rsid w:val="00CE55AE"/>
    <w:rsid w:val="00CE6035"/>
    <w:rsid w:val="00CE70CD"/>
    <w:rsid w:val="00CE750F"/>
    <w:rsid w:val="00CF3584"/>
    <w:rsid w:val="00D02EDB"/>
    <w:rsid w:val="00D05FAE"/>
    <w:rsid w:val="00D1054D"/>
    <w:rsid w:val="00D110CA"/>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46A5"/>
    <w:rsid w:val="00D76852"/>
    <w:rsid w:val="00D77253"/>
    <w:rsid w:val="00D805FA"/>
    <w:rsid w:val="00D80AA2"/>
    <w:rsid w:val="00D84788"/>
    <w:rsid w:val="00D86171"/>
    <w:rsid w:val="00D903DC"/>
    <w:rsid w:val="00D91058"/>
    <w:rsid w:val="00D92EE9"/>
    <w:rsid w:val="00D94CD6"/>
    <w:rsid w:val="00D95548"/>
    <w:rsid w:val="00DA0183"/>
    <w:rsid w:val="00DA0635"/>
    <w:rsid w:val="00DA16DC"/>
    <w:rsid w:val="00DA321C"/>
    <w:rsid w:val="00DA3BF2"/>
    <w:rsid w:val="00DA40D3"/>
    <w:rsid w:val="00DA46F4"/>
    <w:rsid w:val="00DA6687"/>
    <w:rsid w:val="00DB38D4"/>
    <w:rsid w:val="00DB5968"/>
    <w:rsid w:val="00DB7A80"/>
    <w:rsid w:val="00DC03B7"/>
    <w:rsid w:val="00DC78EA"/>
    <w:rsid w:val="00DD086B"/>
    <w:rsid w:val="00DD23D0"/>
    <w:rsid w:val="00DD414B"/>
    <w:rsid w:val="00DD4208"/>
    <w:rsid w:val="00DD62B7"/>
    <w:rsid w:val="00DD6B3D"/>
    <w:rsid w:val="00DE027C"/>
    <w:rsid w:val="00DE0280"/>
    <w:rsid w:val="00DE3266"/>
    <w:rsid w:val="00DE5C4F"/>
    <w:rsid w:val="00DE7DAB"/>
    <w:rsid w:val="00DF105A"/>
    <w:rsid w:val="00DF11AC"/>
    <w:rsid w:val="00DF29E5"/>
    <w:rsid w:val="00DF30AE"/>
    <w:rsid w:val="00DF4CE0"/>
    <w:rsid w:val="00DF7885"/>
    <w:rsid w:val="00E03B0C"/>
    <w:rsid w:val="00E050A5"/>
    <w:rsid w:val="00E054F3"/>
    <w:rsid w:val="00E06B54"/>
    <w:rsid w:val="00E074E3"/>
    <w:rsid w:val="00E149C2"/>
    <w:rsid w:val="00E22970"/>
    <w:rsid w:val="00E25781"/>
    <w:rsid w:val="00E272D3"/>
    <w:rsid w:val="00E33D50"/>
    <w:rsid w:val="00E4011A"/>
    <w:rsid w:val="00E40A42"/>
    <w:rsid w:val="00E42588"/>
    <w:rsid w:val="00E501F0"/>
    <w:rsid w:val="00E55ABD"/>
    <w:rsid w:val="00E55C4F"/>
    <w:rsid w:val="00E6088E"/>
    <w:rsid w:val="00E62018"/>
    <w:rsid w:val="00E64C8C"/>
    <w:rsid w:val="00E64FBC"/>
    <w:rsid w:val="00E65CDF"/>
    <w:rsid w:val="00E71841"/>
    <w:rsid w:val="00E724A0"/>
    <w:rsid w:val="00E7710E"/>
    <w:rsid w:val="00E77B39"/>
    <w:rsid w:val="00E8708C"/>
    <w:rsid w:val="00E90B58"/>
    <w:rsid w:val="00E91343"/>
    <w:rsid w:val="00E96E6A"/>
    <w:rsid w:val="00EA02D1"/>
    <w:rsid w:val="00EA099E"/>
    <w:rsid w:val="00EA0C69"/>
    <w:rsid w:val="00EA4273"/>
    <w:rsid w:val="00EB09EA"/>
    <w:rsid w:val="00EB1237"/>
    <w:rsid w:val="00EB3396"/>
    <w:rsid w:val="00EB38B1"/>
    <w:rsid w:val="00EB7D5F"/>
    <w:rsid w:val="00EC30C7"/>
    <w:rsid w:val="00EC3E5C"/>
    <w:rsid w:val="00EC6056"/>
    <w:rsid w:val="00ED35C9"/>
    <w:rsid w:val="00ED66E3"/>
    <w:rsid w:val="00EE0A25"/>
    <w:rsid w:val="00EE122A"/>
    <w:rsid w:val="00EE4A43"/>
    <w:rsid w:val="00EE4E25"/>
    <w:rsid w:val="00EE4E7D"/>
    <w:rsid w:val="00EE74AE"/>
    <w:rsid w:val="00EF2383"/>
    <w:rsid w:val="00EF41C1"/>
    <w:rsid w:val="00EF7CAC"/>
    <w:rsid w:val="00F02BEF"/>
    <w:rsid w:val="00F02DA6"/>
    <w:rsid w:val="00F03137"/>
    <w:rsid w:val="00F0471B"/>
    <w:rsid w:val="00F07342"/>
    <w:rsid w:val="00F104C6"/>
    <w:rsid w:val="00F11373"/>
    <w:rsid w:val="00F14793"/>
    <w:rsid w:val="00F16D28"/>
    <w:rsid w:val="00F17A8D"/>
    <w:rsid w:val="00F216C1"/>
    <w:rsid w:val="00F27520"/>
    <w:rsid w:val="00F320B6"/>
    <w:rsid w:val="00F334E7"/>
    <w:rsid w:val="00F35D1B"/>
    <w:rsid w:val="00F36A70"/>
    <w:rsid w:val="00F3701C"/>
    <w:rsid w:val="00F40663"/>
    <w:rsid w:val="00F415FF"/>
    <w:rsid w:val="00F426DA"/>
    <w:rsid w:val="00F5227B"/>
    <w:rsid w:val="00F523E4"/>
    <w:rsid w:val="00F54512"/>
    <w:rsid w:val="00F55076"/>
    <w:rsid w:val="00F552E9"/>
    <w:rsid w:val="00F5588D"/>
    <w:rsid w:val="00F561EA"/>
    <w:rsid w:val="00F6671D"/>
    <w:rsid w:val="00F66928"/>
    <w:rsid w:val="00F6785D"/>
    <w:rsid w:val="00F708BD"/>
    <w:rsid w:val="00F7154D"/>
    <w:rsid w:val="00F71C75"/>
    <w:rsid w:val="00F73CDB"/>
    <w:rsid w:val="00F74F32"/>
    <w:rsid w:val="00F77B22"/>
    <w:rsid w:val="00F83E90"/>
    <w:rsid w:val="00F855EC"/>
    <w:rsid w:val="00F866E4"/>
    <w:rsid w:val="00F91CDD"/>
    <w:rsid w:val="00F92F9F"/>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10171"/>
  <w15:docId w15:val="{6423639F-FAE4-4867-928E-E5F81BA9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character" w:customStyle="1" w:styleId="A5">
    <w:name w:val="A5"/>
    <w:basedOn w:val="DefaultParagraphFont"/>
    <w:uiPriority w:val="99"/>
    <w:rsid w:val="00F855EC"/>
    <w:rPr>
      <w:rFonts w:ascii="Humanist 77 7 BT" w:hAnsi="Humanist 77 7 BT" w:hint="default"/>
      <w:b/>
      <w:bCs/>
      <w:color w:val="000000"/>
    </w:rPr>
  </w:style>
  <w:style w:type="character" w:customStyle="1" w:styleId="A42">
    <w:name w:val="A4+2"/>
    <w:basedOn w:val="DefaultParagraphFont"/>
    <w:uiPriority w:val="99"/>
    <w:rsid w:val="00F855EC"/>
    <w:rPr>
      <w:rFonts w:ascii="Humanist 77 7 BT" w:hAnsi="Humanist 77 7 BT" w:hint="default"/>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9030">
      <w:bodyDiv w:val="1"/>
      <w:marLeft w:val="0"/>
      <w:marRight w:val="0"/>
      <w:marTop w:val="0"/>
      <w:marBottom w:val="0"/>
      <w:divBdr>
        <w:top w:val="none" w:sz="0" w:space="0" w:color="auto"/>
        <w:left w:val="none" w:sz="0" w:space="0" w:color="auto"/>
        <w:bottom w:val="none" w:sz="0" w:space="0" w:color="auto"/>
        <w:right w:val="none" w:sz="0" w:space="0" w:color="auto"/>
      </w:divBdr>
    </w:div>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65004739">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38290966">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48128000">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275942266">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27385429">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0691222">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ellender@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December 2015</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37A75-909A-46FB-ABA4-1300422101AB}">
  <ds:schemaRefs>
    <ds:schemaRef ds:uri="http://schemas.microsoft.com/sharepoint/v3/contenttype/forms"/>
  </ds:schemaRefs>
</ds:datastoreItem>
</file>

<file path=customXml/itemProps2.xml><?xml version="1.0" encoding="utf-8"?>
<ds:datastoreItem xmlns:ds="http://schemas.openxmlformats.org/officeDocument/2006/customXml" ds:itemID="{AA7D370B-9C28-4B40-BCB6-B55911B3C633}">
  <ds:schemaRefs>
    <ds:schemaRef ds:uri="http://schemas.microsoft.com/office/2006/metadata/properties"/>
    <ds:schemaRef ds:uri="http://www.w3.org/XML/1998/namespace"/>
    <ds:schemaRef ds:uri="http://purl.org/dc/elements/1.1/"/>
    <ds:schemaRef ds:uri="http://purl.org/dc/terms/"/>
    <ds:schemaRef ds:uri="http://purl.org/dc/dcmitype/"/>
    <ds:schemaRef ds:uri="http://schemas.microsoft.com/office/2006/documentManagement/types"/>
    <ds:schemaRef ds:uri="1c8a0e75-f4bc-4eb4-8ed0-578eaea9e1ca"/>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9B8F257-3B83-478E-80BB-ABD834413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9E3DA1-FF7C-451A-B26F-19F87BAFA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336FD6FC</Template>
  <TotalTime>1005</TotalTime>
  <Pages>2</Pages>
  <Words>274</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1793</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John Wilesmith</cp:lastModifiedBy>
  <cp:revision>5</cp:revision>
  <cp:lastPrinted>2014-08-22T13:33:00Z</cp:lastPrinted>
  <dcterms:created xsi:type="dcterms:W3CDTF">2016-02-23T17:41:00Z</dcterms:created>
  <dcterms:modified xsi:type="dcterms:W3CDTF">2016-02-29T12:45:00Z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24f8e0b2-4c82-4946-8ffa-848df0c0da99,3;24f8e0b2-4c82-4946-8ffa-848df0c0da99,3;24f8e0b2-4c82-4946-8ffa-848df0c0da99,6;</vt:lpwstr>
  </property>
</Properties>
</file>